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01FE9" w:rsidRPr="004659BD" w:rsidRDefault="00301FE9" w:rsidP="00A9672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301FE9" w:rsidRPr="004659BD" w:rsidRDefault="00301FE9" w:rsidP="00A96728">
      <w:pPr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301FE9" w:rsidRPr="009E2AFA" w:rsidRDefault="00301FE9" w:rsidP="009E2A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46.6pt,3.15pt" to="417.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 Khoa Công Nghệ Nhiệt – Lạnh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301FE9" w:rsidRDefault="00301FE9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left:0;text-align:left;flip:x;z-index:251658752;visibility:visible;mso-wrap-distance-top:-3e-5mm;mso-wrap-distance-bottom:-3e-5mm" from="30.6pt,3.65pt" to="131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301FE9" w:rsidRPr="00882D20" w:rsidRDefault="00301FE9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301FE9" w:rsidRDefault="00301FE9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08</w:t>
      </w:r>
      <w:r w:rsidRPr="00632726">
        <w:rPr>
          <w:b/>
          <w:szCs w:val="24"/>
        </w:rPr>
        <w:t>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09 / 2017</w:t>
      </w:r>
    </w:p>
    <w:p w:rsidR="00301FE9" w:rsidRDefault="00301FE9" w:rsidP="002B20E8">
      <w:pPr>
        <w:spacing w:before="120" w:after="120"/>
        <w:jc w:val="center"/>
        <w:rPr>
          <w:b/>
          <w:szCs w:val="24"/>
        </w:rPr>
      </w:pPr>
    </w:p>
    <w:p w:rsidR="00301FE9" w:rsidRDefault="00301FE9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07/ 2017</w:t>
      </w:r>
    </w:p>
    <w:p w:rsidR="00301FE9" w:rsidRDefault="00301FE9" w:rsidP="00BC12B6">
      <w:pPr>
        <w:pStyle w:val="ListParagraph"/>
        <w:spacing w:line="360" w:lineRule="auto"/>
        <w:ind w:left="0"/>
        <w:jc w:val="both"/>
      </w:pPr>
      <w:r w:rsidRPr="00B61F2E">
        <w:rPr>
          <w:b/>
        </w:rPr>
        <w:t>-</w:t>
      </w:r>
      <w:r>
        <w:rPr>
          <w:b/>
        </w:rPr>
        <w:t xml:space="preserve">  </w:t>
      </w:r>
      <w:r w:rsidRPr="00B61F2E">
        <w:t>Giáo viên thực hiệ</w:t>
      </w:r>
      <w:r>
        <w:t>n</w:t>
      </w:r>
      <w:r w:rsidRPr="00B61F2E">
        <w:t xml:space="preserve"> </w:t>
      </w:r>
      <w:r>
        <w:t>công tác chuyên môn theo tiến độ trường;</w:t>
      </w:r>
    </w:p>
    <w:p w:rsidR="00301FE9" w:rsidRDefault="00301FE9" w:rsidP="00BC12B6">
      <w:pPr>
        <w:pStyle w:val="ListParagraph"/>
        <w:spacing w:line="360" w:lineRule="auto"/>
        <w:ind w:left="0"/>
        <w:jc w:val="both"/>
      </w:pPr>
      <w:r>
        <w:t>-  Giáo viên, nhân viên thực hiện nghỉ hè theo tiến độ của trường;</w:t>
      </w:r>
    </w:p>
    <w:p w:rsidR="00301FE9" w:rsidRDefault="00301FE9" w:rsidP="00BC12B6">
      <w:pPr>
        <w:pStyle w:val="ListParagraph"/>
        <w:spacing w:line="360" w:lineRule="auto"/>
        <w:ind w:left="0"/>
        <w:jc w:val="both"/>
      </w:pPr>
      <w:r>
        <w:t>-  Trong thời gian nghỉ hè Thầy Đinh Đồng Hiệp và Thầy Đặng Thế huân thực hiện công tác phân công khối lượng, điều chỉnh xếp thời khóa biểu học kỳ 1 năm 2017-2018;</w:t>
      </w:r>
    </w:p>
    <w:p w:rsidR="00301FE9" w:rsidRPr="006D1DA4" w:rsidRDefault="00301FE9" w:rsidP="00BC12B6">
      <w:pPr>
        <w:pStyle w:val="ListParagraph"/>
        <w:spacing w:line="360" w:lineRule="auto"/>
        <w:ind w:left="0"/>
        <w:jc w:val="both"/>
        <w:rPr>
          <w:rFonts w:eastAsia="Times New Roman"/>
          <w:color w:val="000000"/>
        </w:rPr>
      </w:pPr>
      <w:r w:rsidRPr="006D1DA4">
        <w:t xml:space="preserve">-  </w:t>
      </w:r>
      <w:r w:rsidRPr="006D1DA4">
        <w:rPr>
          <w:rFonts w:eastAsia="Times New Roman"/>
          <w:color w:val="000000"/>
        </w:rPr>
        <w:t>Giáo viên tham gia học lớp bồi dýỡng chính trị hè nãm 2017 do trýờng tổ chức;</w:t>
      </w:r>
    </w:p>
    <w:p w:rsidR="00301FE9" w:rsidRDefault="00301FE9" w:rsidP="00BC12B6">
      <w:pPr>
        <w:pStyle w:val="ListParagraph"/>
        <w:spacing w:line="360" w:lineRule="auto"/>
        <w:ind w:left="0"/>
        <w:jc w:val="both"/>
      </w:pPr>
      <w:r>
        <w:t>-  P</w:t>
      </w:r>
      <w:r w:rsidRPr="00B61F2E">
        <w:t>hân công GV coi thi, chấm thi</w:t>
      </w:r>
      <w:r>
        <w:t xml:space="preserve"> tốt nghiệp TCCN theo Quyết Định; </w:t>
      </w:r>
      <w:r w:rsidRPr="00B61F2E">
        <w:t xml:space="preserve"> </w:t>
      </w:r>
    </w:p>
    <w:p w:rsidR="00301FE9" w:rsidRDefault="00301FE9" w:rsidP="00BC12B6">
      <w:pPr>
        <w:pStyle w:val="ListParagraph"/>
        <w:spacing w:line="360" w:lineRule="auto"/>
        <w:ind w:left="0"/>
        <w:jc w:val="both"/>
      </w:pPr>
      <w:r>
        <w:t xml:space="preserve">-  Hoàn tất việc đối chiếu bảng chấm công </w:t>
      </w:r>
      <w:r w:rsidRPr="00251503">
        <w:t>tính khối lượ</w:t>
      </w:r>
      <w:r>
        <w:t xml:space="preserve">ng giảng dạy, khối lượng khác của </w:t>
      </w:r>
      <w:r w:rsidRPr="00251503">
        <w:t>giảng viên năm 2016-2017</w:t>
      </w:r>
      <w:r>
        <w:t xml:space="preserve"> với phòng Thanh tra- Pháp chế và phòng TS-ĐT;   </w:t>
      </w:r>
    </w:p>
    <w:p w:rsidR="00301FE9" w:rsidRDefault="00301FE9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làm chương trình khung, đề cương chi tiết các ngành mới cho các khóa mới năm học 2017-2018;</w:t>
      </w:r>
    </w:p>
    <w:p w:rsidR="00301FE9" w:rsidRDefault="00301FE9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Hoàn Tất việc xếp </w:t>
      </w:r>
      <w:r w:rsidRPr="00251503">
        <w:rPr>
          <w:sz w:val="26"/>
          <w:szCs w:val="26"/>
        </w:rPr>
        <w:t>thời khóa biểu học kỳ</w:t>
      </w:r>
      <w:r>
        <w:rPr>
          <w:sz w:val="26"/>
          <w:szCs w:val="26"/>
        </w:rPr>
        <w:t xml:space="preserve"> 1 khóa 15 ,16 và khóa TCCN 17 </w:t>
      </w:r>
      <w:r w:rsidRPr="00251503">
        <w:rPr>
          <w:sz w:val="26"/>
          <w:szCs w:val="26"/>
        </w:rPr>
        <w:t>năm họ</w:t>
      </w:r>
      <w:r>
        <w:rPr>
          <w:sz w:val="26"/>
          <w:szCs w:val="26"/>
        </w:rPr>
        <w:t>c 2017-2018;</w:t>
      </w:r>
    </w:p>
    <w:p w:rsidR="00301FE9" w:rsidRDefault="00301FE9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Giáo vụ khoa thực hiên cập thời khóa biểu học kỳ 1namw 2017-2018 lên phần mềm </w:t>
      </w:r>
      <w:smartTag w:uri="urn:schemas-microsoft-com:office:smarttags" w:element="place">
        <w:r>
          <w:rPr>
            <w:sz w:val="26"/>
            <w:szCs w:val="26"/>
          </w:rPr>
          <w:t>EMS</w:t>
        </w:r>
      </w:smartTag>
      <w:r>
        <w:rPr>
          <w:sz w:val="26"/>
          <w:szCs w:val="26"/>
        </w:rPr>
        <w:t>;</w:t>
      </w:r>
    </w:p>
    <w:p w:rsidR="00301FE9" w:rsidRDefault="00301FE9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Làm đề nghị gửi phòng DV sửa chửa các sàn xưởng thực hành bị hư hỏng;</w:t>
      </w:r>
    </w:p>
    <w:p w:rsidR="00301FE9" w:rsidRDefault="00301FE9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Tham gia các công tác chung theo lịch của trường.  </w:t>
      </w:r>
    </w:p>
    <w:p w:rsidR="00301FE9" w:rsidRDefault="00301FE9" w:rsidP="00BC12B6">
      <w:pPr>
        <w:spacing w:line="360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08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.</w:t>
      </w:r>
    </w:p>
    <w:p w:rsidR="00301FE9" w:rsidRDefault="00301FE9" w:rsidP="00BC12B6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FE07AF">
        <w:rPr>
          <w:sz w:val="26"/>
          <w:szCs w:val="26"/>
        </w:rPr>
        <w:t>Giáo viên thực hiện công tác giảng day theo thời khóa biểu đã phân công</w:t>
      </w:r>
      <w:r>
        <w:rPr>
          <w:b/>
          <w:sz w:val="26"/>
          <w:szCs w:val="26"/>
        </w:rPr>
        <w:t>;</w:t>
      </w:r>
    </w:p>
    <w:p w:rsidR="00301FE9" w:rsidRPr="00A82E95" w:rsidRDefault="00301FE9" w:rsidP="00BC12B6">
      <w:pPr>
        <w:spacing w:line="360" w:lineRule="auto"/>
        <w:jc w:val="both"/>
        <w:rPr>
          <w:b/>
          <w:sz w:val="26"/>
          <w:szCs w:val="26"/>
        </w:rPr>
      </w:pPr>
      <w:r w:rsidRPr="00FE07AF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 xml:space="preserve"> ……………………………………………………………</w:t>
      </w:r>
    </w:p>
    <w:p w:rsidR="00301FE9" w:rsidRDefault="00301FE9" w:rsidP="00585CBF">
      <w:pPr>
        <w:spacing w:after="100" w:line="240" w:lineRule="exact"/>
        <w:ind w:left="6300" w:firstLine="420"/>
        <w:jc w:val="center"/>
        <w:rPr>
          <w:b/>
          <w:sz w:val="26"/>
          <w:szCs w:val="26"/>
        </w:rPr>
      </w:pPr>
    </w:p>
    <w:p w:rsidR="00301FE9" w:rsidRPr="0064758D" w:rsidRDefault="00301FE9" w:rsidP="00585CBF">
      <w:pPr>
        <w:spacing w:after="100"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301FE9" w:rsidRDefault="00301FE9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301FE9" w:rsidRDefault="00301FE9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301FE9" w:rsidRDefault="00301FE9" w:rsidP="00585CBF">
      <w:pPr>
        <w:spacing w:after="100"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Đinh Đồng Hiệp</w:t>
      </w:r>
    </w:p>
    <w:p w:rsidR="00301FE9" w:rsidRDefault="00301FE9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301FE9" w:rsidRDefault="00301FE9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301FE9" w:rsidRDefault="00301FE9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tbl>
      <w:tblPr>
        <w:tblW w:w="15840" w:type="dxa"/>
        <w:tblBorders>
          <w:top w:val="single" w:sz="6" w:space="0" w:color="7B965A"/>
          <w:left w:val="single" w:sz="6" w:space="0" w:color="7B965A"/>
          <w:bottom w:val="single" w:sz="6" w:space="0" w:color="7B965A"/>
          <w:right w:val="single" w:sz="6" w:space="0" w:color="7B965A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177"/>
        <w:gridCol w:w="13663"/>
      </w:tblGrid>
      <w:tr w:rsidR="00301FE9" w:rsidRPr="00DA3D79" w:rsidTr="00DA3D79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vAlign w:val="center"/>
          </w:tcPr>
          <w:p w:rsidR="00301FE9" w:rsidRPr="00DA3D79" w:rsidRDefault="00301FE9" w:rsidP="00DA3D79">
            <w:pPr>
              <w:widowControl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DA3D79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07h30-11h30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vAlign w:val="center"/>
          </w:tcPr>
          <w:p w:rsidR="00301FE9" w:rsidRPr="00DA3D79" w:rsidRDefault="00301FE9" w:rsidP="00DA3D79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DA3D79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Toàn thể cán bộ, giáo viên, nhân viên của trýờng học lớp bồi dýỡng chính trị hè nãm 2017</w:t>
            </w:r>
          </w:p>
        </w:tc>
      </w:tr>
    </w:tbl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2B20E8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CF7FF"/>
        </w:rPr>
        <w:t>Sinh hoạt giáo dục định hướng hệ Trung cấp khóa 2017 (Theo lịch đã phân công)</w:t>
      </w:r>
    </w:p>
    <w:p w:rsidR="00301FE9" w:rsidRDefault="00301FE9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CF7FF"/>
        </w:rPr>
        <w:t>Triển khai công tác phân công TKB HK1/ 2017-2018 (Tp: Trưởng, Phó P. TS-ĐT + Trưởng, Phó Khoa)</w:t>
      </w:r>
    </w:p>
    <w:p w:rsidR="00301FE9" w:rsidRDefault="00301FE9" w:rsidP="003F35B0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CF7FF"/>
        </w:rPr>
        <w:t>Chấm thi Tốt nghiệp văn hóa cho HS TCCN (Tp: Ban Chấm thi theo QĐ 515/QĐ-LTT-ĐT ngày 03/6/2017)</w:t>
      </w:r>
    </w:p>
    <w:p w:rsidR="00301FE9" w:rsidRDefault="00301FE9" w:rsidP="003F35B0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Chấm thi Tốt nghiệp Chính trị và Lý thuyết tổng hợp cho HS TCCN (Tp: Ban Chấm thi theo QĐ 527/QĐ-LTT-ĐT ngày 06/6/2017)</w:t>
      </w:r>
    </w:p>
    <w:p w:rsidR="00301FE9" w:rsidRDefault="00301FE9" w:rsidP="003F35B0">
      <w:pPr>
        <w:spacing w:line="360" w:lineRule="auto"/>
        <w:jc w:val="both"/>
        <w:rPr>
          <w:b/>
          <w:sz w:val="26"/>
          <w:szCs w:val="26"/>
        </w:rPr>
      </w:pPr>
    </w:p>
    <w:p w:rsidR="00301FE9" w:rsidRDefault="00301FE9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</w:p>
    <w:sectPr w:rsidR="00301FE9" w:rsidSect="003E5A9B">
      <w:pgSz w:w="12240" w:h="15840"/>
      <w:pgMar w:top="340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FE9" w:rsidRDefault="00301FE9" w:rsidP="002A3ED1">
      <w:r>
        <w:separator/>
      </w:r>
    </w:p>
  </w:endnote>
  <w:endnote w:type="continuationSeparator" w:id="0">
    <w:p w:rsidR="00301FE9" w:rsidRDefault="00301FE9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FE9" w:rsidRDefault="00301FE9" w:rsidP="002A3ED1">
      <w:r>
        <w:separator/>
      </w:r>
    </w:p>
  </w:footnote>
  <w:footnote w:type="continuationSeparator" w:id="0">
    <w:p w:rsidR="00301FE9" w:rsidRDefault="00301FE9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D78"/>
    <w:rsid w:val="00017000"/>
    <w:rsid w:val="000243D9"/>
    <w:rsid w:val="00026EE9"/>
    <w:rsid w:val="00034D94"/>
    <w:rsid w:val="0003552B"/>
    <w:rsid w:val="0003674F"/>
    <w:rsid w:val="0003695A"/>
    <w:rsid w:val="00036D4E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4EA8"/>
    <w:rsid w:val="00076F1A"/>
    <w:rsid w:val="00077979"/>
    <w:rsid w:val="000827FC"/>
    <w:rsid w:val="00086BC8"/>
    <w:rsid w:val="00087A63"/>
    <w:rsid w:val="00087F77"/>
    <w:rsid w:val="0009650C"/>
    <w:rsid w:val="00096C8A"/>
    <w:rsid w:val="00097B67"/>
    <w:rsid w:val="000A00C6"/>
    <w:rsid w:val="000A0F52"/>
    <w:rsid w:val="000A2D7A"/>
    <w:rsid w:val="000A53DC"/>
    <w:rsid w:val="000A6D91"/>
    <w:rsid w:val="000B077C"/>
    <w:rsid w:val="000B0D2E"/>
    <w:rsid w:val="000B0D3B"/>
    <w:rsid w:val="000B1D5C"/>
    <w:rsid w:val="000B6B45"/>
    <w:rsid w:val="000B72A3"/>
    <w:rsid w:val="000C0DAA"/>
    <w:rsid w:val="000C1D36"/>
    <w:rsid w:val="000C556C"/>
    <w:rsid w:val="000E18D9"/>
    <w:rsid w:val="000E4C38"/>
    <w:rsid w:val="000F1C92"/>
    <w:rsid w:val="000F3C55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2FBD"/>
    <w:rsid w:val="001438BE"/>
    <w:rsid w:val="00143B60"/>
    <w:rsid w:val="0014746C"/>
    <w:rsid w:val="00152629"/>
    <w:rsid w:val="00153954"/>
    <w:rsid w:val="00157AEE"/>
    <w:rsid w:val="00157F03"/>
    <w:rsid w:val="00160D68"/>
    <w:rsid w:val="00162EF4"/>
    <w:rsid w:val="00164D0B"/>
    <w:rsid w:val="00165478"/>
    <w:rsid w:val="00166D29"/>
    <w:rsid w:val="00172A27"/>
    <w:rsid w:val="00173674"/>
    <w:rsid w:val="00173C23"/>
    <w:rsid w:val="00174334"/>
    <w:rsid w:val="00175ACD"/>
    <w:rsid w:val="0018178F"/>
    <w:rsid w:val="0018290F"/>
    <w:rsid w:val="00183028"/>
    <w:rsid w:val="00184CEF"/>
    <w:rsid w:val="00187561"/>
    <w:rsid w:val="00190F79"/>
    <w:rsid w:val="00191775"/>
    <w:rsid w:val="00192A03"/>
    <w:rsid w:val="0019574F"/>
    <w:rsid w:val="00196180"/>
    <w:rsid w:val="001962EA"/>
    <w:rsid w:val="0019664A"/>
    <w:rsid w:val="001A1104"/>
    <w:rsid w:val="001A19D4"/>
    <w:rsid w:val="001A27D5"/>
    <w:rsid w:val="001A434F"/>
    <w:rsid w:val="001A53EB"/>
    <w:rsid w:val="001A6FC2"/>
    <w:rsid w:val="001B2B67"/>
    <w:rsid w:val="001B3238"/>
    <w:rsid w:val="001B3CB4"/>
    <w:rsid w:val="001B678E"/>
    <w:rsid w:val="001B68A1"/>
    <w:rsid w:val="001B797C"/>
    <w:rsid w:val="001C01A4"/>
    <w:rsid w:val="001C170D"/>
    <w:rsid w:val="001C22CE"/>
    <w:rsid w:val="001C4BA6"/>
    <w:rsid w:val="001C5347"/>
    <w:rsid w:val="001D3F52"/>
    <w:rsid w:val="001D55E6"/>
    <w:rsid w:val="001E4905"/>
    <w:rsid w:val="001E5378"/>
    <w:rsid w:val="001E7C8D"/>
    <w:rsid w:val="001F1447"/>
    <w:rsid w:val="001F1F2E"/>
    <w:rsid w:val="001F2C94"/>
    <w:rsid w:val="001F4B29"/>
    <w:rsid w:val="001F6960"/>
    <w:rsid w:val="001F6E75"/>
    <w:rsid w:val="001F70F2"/>
    <w:rsid w:val="001F711A"/>
    <w:rsid w:val="002016B4"/>
    <w:rsid w:val="00201AE5"/>
    <w:rsid w:val="00202903"/>
    <w:rsid w:val="00203E95"/>
    <w:rsid w:val="002056C5"/>
    <w:rsid w:val="002068CF"/>
    <w:rsid w:val="00214586"/>
    <w:rsid w:val="00214830"/>
    <w:rsid w:val="00220B1B"/>
    <w:rsid w:val="00222131"/>
    <w:rsid w:val="0022569A"/>
    <w:rsid w:val="00226F9A"/>
    <w:rsid w:val="00231E22"/>
    <w:rsid w:val="00232F4D"/>
    <w:rsid w:val="00233D54"/>
    <w:rsid w:val="00234534"/>
    <w:rsid w:val="00234EFE"/>
    <w:rsid w:val="00236570"/>
    <w:rsid w:val="00240C46"/>
    <w:rsid w:val="00241A30"/>
    <w:rsid w:val="0024302D"/>
    <w:rsid w:val="00251503"/>
    <w:rsid w:val="002531DD"/>
    <w:rsid w:val="00253F4C"/>
    <w:rsid w:val="00254256"/>
    <w:rsid w:val="0025520B"/>
    <w:rsid w:val="00255CF6"/>
    <w:rsid w:val="0026319C"/>
    <w:rsid w:val="00267C56"/>
    <w:rsid w:val="00267CFC"/>
    <w:rsid w:val="00272B85"/>
    <w:rsid w:val="0027312F"/>
    <w:rsid w:val="00277C18"/>
    <w:rsid w:val="00280AC4"/>
    <w:rsid w:val="00281F30"/>
    <w:rsid w:val="00284638"/>
    <w:rsid w:val="00285FF1"/>
    <w:rsid w:val="00286391"/>
    <w:rsid w:val="00291CD0"/>
    <w:rsid w:val="00291F59"/>
    <w:rsid w:val="00293D17"/>
    <w:rsid w:val="00294C0A"/>
    <w:rsid w:val="00296262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1EA0"/>
    <w:rsid w:val="002C65ED"/>
    <w:rsid w:val="002D3B1B"/>
    <w:rsid w:val="002D4709"/>
    <w:rsid w:val="002D778B"/>
    <w:rsid w:val="002E0734"/>
    <w:rsid w:val="002E09F4"/>
    <w:rsid w:val="002E48EB"/>
    <w:rsid w:val="002F22A2"/>
    <w:rsid w:val="002F2F9E"/>
    <w:rsid w:val="002F3E93"/>
    <w:rsid w:val="002F56C5"/>
    <w:rsid w:val="002F5CE5"/>
    <w:rsid w:val="002F7950"/>
    <w:rsid w:val="00301B60"/>
    <w:rsid w:val="00301DF8"/>
    <w:rsid w:val="00301FE9"/>
    <w:rsid w:val="00306BBE"/>
    <w:rsid w:val="003121A7"/>
    <w:rsid w:val="00320A52"/>
    <w:rsid w:val="00320F28"/>
    <w:rsid w:val="0032358C"/>
    <w:rsid w:val="00324803"/>
    <w:rsid w:val="00326935"/>
    <w:rsid w:val="003269A7"/>
    <w:rsid w:val="003332CE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27DA"/>
    <w:rsid w:val="00374F95"/>
    <w:rsid w:val="003775FC"/>
    <w:rsid w:val="00377A03"/>
    <w:rsid w:val="003870CE"/>
    <w:rsid w:val="003954EF"/>
    <w:rsid w:val="00395545"/>
    <w:rsid w:val="00395F43"/>
    <w:rsid w:val="003A6AA9"/>
    <w:rsid w:val="003A6C1E"/>
    <w:rsid w:val="003A7CC6"/>
    <w:rsid w:val="003B0C7C"/>
    <w:rsid w:val="003B2606"/>
    <w:rsid w:val="003B2FCC"/>
    <w:rsid w:val="003B391F"/>
    <w:rsid w:val="003B3BA6"/>
    <w:rsid w:val="003B519D"/>
    <w:rsid w:val="003B645A"/>
    <w:rsid w:val="003B7030"/>
    <w:rsid w:val="003B7F73"/>
    <w:rsid w:val="003C1CCD"/>
    <w:rsid w:val="003C1E31"/>
    <w:rsid w:val="003C289F"/>
    <w:rsid w:val="003C478C"/>
    <w:rsid w:val="003C6434"/>
    <w:rsid w:val="003E5A9B"/>
    <w:rsid w:val="003E697C"/>
    <w:rsid w:val="003E7E3F"/>
    <w:rsid w:val="003F35B0"/>
    <w:rsid w:val="003F3757"/>
    <w:rsid w:val="003F5DA3"/>
    <w:rsid w:val="004008C5"/>
    <w:rsid w:val="00402BBA"/>
    <w:rsid w:val="00405854"/>
    <w:rsid w:val="00405913"/>
    <w:rsid w:val="00407EF9"/>
    <w:rsid w:val="00411963"/>
    <w:rsid w:val="00417A5F"/>
    <w:rsid w:val="00421ABF"/>
    <w:rsid w:val="004244EE"/>
    <w:rsid w:val="0042778C"/>
    <w:rsid w:val="00435E71"/>
    <w:rsid w:val="004401E7"/>
    <w:rsid w:val="00442BCB"/>
    <w:rsid w:val="00444211"/>
    <w:rsid w:val="00445B33"/>
    <w:rsid w:val="00451C5E"/>
    <w:rsid w:val="004528A5"/>
    <w:rsid w:val="00455355"/>
    <w:rsid w:val="0045568F"/>
    <w:rsid w:val="0046303A"/>
    <w:rsid w:val="004659BD"/>
    <w:rsid w:val="00467C9C"/>
    <w:rsid w:val="0047213F"/>
    <w:rsid w:val="00476319"/>
    <w:rsid w:val="00481A8C"/>
    <w:rsid w:val="0048358A"/>
    <w:rsid w:val="00483FC7"/>
    <w:rsid w:val="004866EB"/>
    <w:rsid w:val="00486926"/>
    <w:rsid w:val="00490817"/>
    <w:rsid w:val="00494F3F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048D"/>
    <w:rsid w:val="004E5BD6"/>
    <w:rsid w:val="004E67E1"/>
    <w:rsid w:val="004F0F3E"/>
    <w:rsid w:val="004F1B5F"/>
    <w:rsid w:val="004F23A9"/>
    <w:rsid w:val="004F337B"/>
    <w:rsid w:val="004F76EE"/>
    <w:rsid w:val="005026C4"/>
    <w:rsid w:val="00503DA3"/>
    <w:rsid w:val="0051063F"/>
    <w:rsid w:val="005137DD"/>
    <w:rsid w:val="0051605E"/>
    <w:rsid w:val="00520E8B"/>
    <w:rsid w:val="0052220B"/>
    <w:rsid w:val="00523CE4"/>
    <w:rsid w:val="005254C8"/>
    <w:rsid w:val="00526BC3"/>
    <w:rsid w:val="0052736C"/>
    <w:rsid w:val="00531C80"/>
    <w:rsid w:val="00531D22"/>
    <w:rsid w:val="00533190"/>
    <w:rsid w:val="00534C17"/>
    <w:rsid w:val="00534F2E"/>
    <w:rsid w:val="005352F2"/>
    <w:rsid w:val="005373F6"/>
    <w:rsid w:val="005374AB"/>
    <w:rsid w:val="005454B3"/>
    <w:rsid w:val="00545F17"/>
    <w:rsid w:val="0055059E"/>
    <w:rsid w:val="00550840"/>
    <w:rsid w:val="00553653"/>
    <w:rsid w:val="005550F4"/>
    <w:rsid w:val="005562A0"/>
    <w:rsid w:val="00557F06"/>
    <w:rsid w:val="0056144A"/>
    <w:rsid w:val="005619C8"/>
    <w:rsid w:val="00563E3E"/>
    <w:rsid w:val="00565384"/>
    <w:rsid w:val="00566F82"/>
    <w:rsid w:val="005723CA"/>
    <w:rsid w:val="00577F4C"/>
    <w:rsid w:val="00585CBF"/>
    <w:rsid w:val="00586BF6"/>
    <w:rsid w:val="005923EF"/>
    <w:rsid w:val="00594D2D"/>
    <w:rsid w:val="00596B2B"/>
    <w:rsid w:val="005A1383"/>
    <w:rsid w:val="005A4E06"/>
    <w:rsid w:val="005A7882"/>
    <w:rsid w:val="005B1629"/>
    <w:rsid w:val="005B22AC"/>
    <w:rsid w:val="005B3478"/>
    <w:rsid w:val="005B4AE2"/>
    <w:rsid w:val="005C233C"/>
    <w:rsid w:val="005D19F2"/>
    <w:rsid w:val="005D2999"/>
    <w:rsid w:val="005D3406"/>
    <w:rsid w:val="005D61A7"/>
    <w:rsid w:val="005E01BB"/>
    <w:rsid w:val="005E1CBD"/>
    <w:rsid w:val="005E2313"/>
    <w:rsid w:val="005E5555"/>
    <w:rsid w:val="005E61B6"/>
    <w:rsid w:val="005F05C7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47875"/>
    <w:rsid w:val="006523B6"/>
    <w:rsid w:val="00653093"/>
    <w:rsid w:val="006530A7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746EA"/>
    <w:rsid w:val="00680781"/>
    <w:rsid w:val="00681917"/>
    <w:rsid w:val="00682620"/>
    <w:rsid w:val="006844CF"/>
    <w:rsid w:val="006901ED"/>
    <w:rsid w:val="0069211B"/>
    <w:rsid w:val="00693056"/>
    <w:rsid w:val="006A1B65"/>
    <w:rsid w:val="006A1D5E"/>
    <w:rsid w:val="006A435B"/>
    <w:rsid w:val="006A6F67"/>
    <w:rsid w:val="006A7259"/>
    <w:rsid w:val="006B2697"/>
    <w:rsid w:val="006B30DE"/>
    <w:rsid w:val="006B676F"/>
    <w:rsid w:val="006C1F25"/>
    <w:rsid w:val="006C359F"/>
    <w:rsid w:val="006C41E8"/>
    <w:rsid w:val="006C620B"/>
    <w:rsid w:val="006D1DA4"/>
    <w:rsid w:val="006D3A75"/>
    <w:rsid w:val="006D3E75"/>
    <w:rsid w:val="006D5C22"/>
    <w:rsid w:val="006E2C4E"/>
    <w:rsid w:val="006E5485"/>
    <w:rsid w:val="006F0E8D"/>
    <w:rsid w:val="006F234E"/>
    <w:rsid w:val="006F4D17"/>
    <w:rsid w:val="00702E50"/>
    <w:rsid w:val="00705658"/>
    <w:rsid w:val="00707A8E"/>
    <w:rsid w:val="00707AFD"/>
    <w:rsid w:val="00711F8F"/>
    <w:rsid w:val="00712882"/>
    <w:rsid w:val="0071426C"/>
    <w:rsid w:val="00715340"/>
    <w:rsid w:val="0071647E"/>
    <w:rsid w:val="00721DEF"/>
    <w:rsid w:val="00723117"/>
    <w:rsid w:val="00725646"/>
    <w:rsid w:val="00726200"/>
    <w:rsid w:val="00726F6D"/>
    <w:rsid w:val="0072702C"/>
    <w:rsid w:val="00740EAC"/>
    <w:rsid w:val="007439D5"/>
    <w:rsid w:val="00744C33"/>
    <w:rsid w:val="00750469"/>
    <w:rsid w:val="00750D96"/>
    <w:rsid w:val="00754670"/>
    <w:rsid w:val="00757F03"/>
    <w:rsid w:val="00757F82"/>
    <w:rsid w:val="00763862"/>
    <w:rsid w:val="007703F7"/>
    <w:rsid w:val="00770554"/>
    <w:rsid w:val="00771EF1"/>
    <w:rsid w:val="00773473"/>
    <w:rsid w:val="007847E0"/>
    <w:rsid w:val="00785F4D"/>
    <w:rsid w:val="0079052B"/>
    <w:rsid w:val="0079168B"/>
    <w:rsid w:val="00795A16"/>
    <w:rsid w:val="00797C6C"/>
    <w:rsid w:val="00797FF0"/>
    <w:rsid w:val="007A05B5"/>
    <w:rsid w:val="007A200D"/>
    <w:rsid w:val="007A2EAD"/>
    <w:rsid w:val="007B45EA"/>
    <w:rsid w:val="007C0B1E"/>
    <w:rsid w:val="007C13B6"/>
    <w:rsid w:val="007C2A8A"/>
    <w:rsid w:val="007C415C"/>
    <w:rsid w:val="007C5EEA"/>
    <w:rsid w:val="007D1E48"/>
    <w:rsid w:val="007D4638"/>
    <w:rsid w:val="007D47A7"/>
    <w:rsid w:val="007D505F"/>
    <w:rsid w:val="007D6046"/>
    <w:rsid w:val="007D65EE"/>
    <w:rsid w:val="007D6700"/>
    <w:rsid w:val="007E0AA7"/>
    <w:rsid w:val="007E5102"/>
    <w:rsid w:val="007F01E6"/>
    <w:rsid w:val="007F10AE"/>
    <w:rsid w:val="007F27D5"/>
    <w:rsid w:val="007F2DFE"/>
    <w:rsid w:val="007F383C"/>
    <w:rsid w:val="00800172"/>
    <w:rsid w:val="00801DD5"/>
    <w:rsid w:val="00803D44"/>
    <w:rsid w:val="00806C0F"/>
    <w:rsid w:val="00810A21"/>
    <w:rsid w:val="008121E2"/>
    <w:rsid w:val="008123D5"/>
    <w:rsid w:val="008151E5"/>
    <w:rsid w:val="00815D13"/>
    <w:rsid w:val="00816914"/>
    <w:rsid w:val="008229C3"/>
    <w:rsid w:val="0082739A"/>
    <w:rsid w:val="00831D93"/>
    <w:rsid w:val="0083344C"/>
    <w:rsid w:val="008357D3"/>
    <w:rsid w:val="00841EE6"/>
    <w:rsid w:val="00842FD5"/>
    <w:rsid w:val="00845356"/>
    <w:rsid w:val="00846FD9"/>
    <w:rsid w:val="008526E1"/>
    <w:rsid w:val="008544D8"/>
    <w:rsid w:val="00854F9E"/>
    <w:rsid w:val="00860B50"/>
    <w:rsid w:val="00861A8C"/>
    <w:rsid w:val="00863F4F"/>
    <w:rsid w:val="00864122"/>
    <w:rsid w:val="00865F31"/>
    <w:rsid w:val="00866832"/>
    <w:rsid w:val="00866BA1"/>
    <w:rsid w:val="0086790B"/>
    <w:rsid w:val="00874136"/>
    <w:rsid w:val="008747BF"/>
    <w:rsid w:val="00875144"/>
    <w:rsid w:val="00882D20"/>
    <w:rsid w:val="00883AAD"/>
    <w:rsid w:val="00890870"/>
    <w:rsid w:val="00892792"/>
    <w:rsid w:val="00892C6B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C6C1D"/>
    <w:rsid w:val="008D02B9"/>
    <w:rsid w:val="008D4B28"/>
    <w:rsid w:val="008D6FE0"/>
    <w:rsid w:val="008E629C"/>
    <w:rsid w:val="008F2E1F"/>
    <w:rsid w:val="00903022"/>
    <w:rsid w:val="00905490"/>
    <w:rsid w:val="00905EBB"/>
    <w:rsid w:val="00906CCE"/>
    <w:rsid w:val="00907E0B"/>
    <w:rsid w:val="0091220A"/>
    <w:rsid w:val="00912DFA"/>
    <w:rsid w:val="0091511B"/>
    <w:rsid w:val="00920B43"/>
    <w:rsid w:val="009259F1"/>
    <w:rsid w:val="009278FE"/>
    <w:rsid w:val="009303A8"/>
    <w:rsid w:val="00930D77"/>
    <w:rsid w:val="00935F75"/>
    <w:rsid w:val="00940099"/>
    <w:rsid w:val="00942B7E"/>
    <w:rsid w:val="0094549E"/>
    <w:rsid w:val="00946A94"/>
    <w:rsid w:val="009562DC"/>
    <w:rsid w:val="00961382"/>
    <w:rsid w:val="00963376"/>
    <w:rsid w:val="00965B9F"/>
    <w:rsid w:val="009675EB"/>
    <w:rsid w:val="009707E5"/>
    <w:rsid w:val="0097080B"/>
    <w:rsid w:val="00974A03"/>
    <w:rsid w:val="009802D9"/>
    <w:rsid w:val="00981095"/>
    <w:rsid w:val="0098251A"/>
    <w:rsid w:val="009834E7"/>
    <w:rsid w:val="00985538"/>
    <w:rsid w:val="009873AD"/>
    <w:rsid w:val="00987724"/>
    <w:rsid w:val="0098788A"/>
    <w:rsid w:val="00995C1C"/>
    <w:rsid w:val="00997A03"/>
    <w:rsid w:val="009A02D2"/>
    <w:rsid w:val="009B20D8"/>
    <w:rsid w:val="009B4CA1"/>
    <w:rsid w:val="009C37B0"/>
    <w:rsid w:val="009C62A5"/>
    <w:rsid w:val="009C6BBA"/>
    <w:rsid w:val="009D0CA6"/>
    <w:rsid w:val="009D361A"/>
    <w:rsid w:val="009D3D4E"/>
    <w:rsid w:val="009D7E2F"/>
    <w:rsid w:val="009E1E0F"/>
    <w:rsid w:val="009E2682"/>
    <w:rsid w:val="009E2AFA"/>
    <w:rsid w:val="009E475C"/>
    <w:rsid w:val="009F2572"/>
    <w:rsid w:val="009F3275"/>
    <w:rsid w:val="009F3FD9"/>
    <w:rsid w:val="009F447A"/>
    <w:rsid w:val="009F7F7B"/>
    <w:rsid w:val="00A023BA"/>
    <w:rsid w:val="00A04783"/>
    <w:rsid w:val="00A04C41"/>
    <w:rsid w:val="00A14D29"/>
    <w:rsid w:val="00A172F2"/>
    <w:rsid w:val="00A201E0"/>
    <w:rsid w:val="00A26CFE"/>
    <w:rsid w:val="00A316B4"/>
    <w:rsid w:val="00A31E30"/>
    <w:rsid w:val="00A32FB9"/>
    <w:rsid w:val="00A35C63"/>
    <w:rsid w:val="00A36DFE"/>
    <w:rsid w:val="00A37811"/>
    <w:rsid w:val="00A50892"/>
    <w:rsid w:val="00A525E0"/>
    <w:rsid w:val="00A54EC9"/>
    <w:rsid w:val="00A6720E"/>
    <w:rsid w:val="00A721D6"/>
    <w:rsid w:val="00A80792"/>
    <w:rsid w:val="00A80B63"/>
    <w:rsid w:val="00A82E95"/>
    <w:rsid w:val="00A84054"/>
    <w:rsid w:val="00A841E6"/>
    <w:rsid w:val="00A867CA"/>
    <w:rsid w:val="00A868BD"/>
    <w:rsid w:val="00A90D71"/>
    <w:rsid w:val="00A919C2"/>
    <w:rsid w:val="00A920E0"/>
    <w:rsid w:val="00A95353"/>
    <w:rsid w:val="00A96098"/>
    <w:rsid w:val="00A96728"/>
    <w:rsid w:val="00AA0197"/>
    <w:rsid w:val="00AA12A9"/>
    <w:rsid w:val="00AA1B05"/>
    <w:rsid w:val="00AA64B8"/>
    <w:rsid w:val="00AA75FD"/>
    <w:rsid w:val="00AB165F"/>
    <w:rsid w:val="00AB34B4"/>
    <w:rsid w:val="00AB503B"/>
    <w:rsid w:val="00AB6719"/>
    <w:rsid w:val="00AB6DC9"/>
    <w:rsid w:val="00AC0368"/>
    <w:rsid w:val="00AC0C4D"/>
    <w:rsid w:val="00AC1AEA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37207"/>
    <w:rsid w:val="00B4060D"/>
    <w:rsid w:val="00B4093F"/>
    <w:rsid w:val="00B41642"/>
    <w:rsid w:val="00B52CB4"/>
    <w:rsid w:val="00B55D06"/>
    <w:rsid w:val="00B5696B"/>
    <w:rsid w:val="00B5739D"/>
    <w:rsid w:val="00B61F2E"/>
    <w:rsid w:val="00B63A5F"/>
    <w:rsid w:val="00B6550D"/>
    <w:rsid w:val="00B6671E"/>
    <w:rsid w:val="00B70BBB"/>
    <w:rsid w:val="00B72E47"/>
    <w:rsid w:val="00B73787"/>
    <w:rsid w:val="00B73DEF"/>
    <w:rsid w:val="00B74CEA"/>
    <w:rsid w:val="00B75064"/>
    <w:rsid w:val="00B755AB"/>
    <w:rsid w:val="00B75A8D"/>
    <w:rsid w:val="00B76663"/>
    <w:rsid w:val="00B81A31"/>
    <w:rsid w:val="00B82B16"/>
    <w:rsid w:val="00B86F1E"/>
    <w:rsid w:val="00B91CA0"/>
    <w:rsid w:val="00B935C8"/>
    <w:rsid w:val="00B94C1C"/>
    <w:rsid w:val="00B95AEB"/>
    <w:rsid w:val="00BA09B7"/>
    <w:rsid w:val="00BA1316"/>
    <w:rsid w:val="00BA1C8E"/>
    <w:rsid w:val="00BA4B87"/>
    <w:rsid w:val="00BA60B8"/>
    <w:rsid w:val="00BA71C1"/>
    <w:rsid w:val="00BA7BD7"/>
    <w:rsid w:val="00BB2C0C"/>
    <w:rsid w:val="00BB30A8"/>
    <w:rsid w:val="00BB4C9A"/>
    <w:rsid w:val="00BB5E34"/>
    <w:rsid w:val="00BC12B6"/>
    <w:rsid w:val="00BC1B3B"/>
    <w:rsid w:val="00BC372A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0A86"/>
    <w:rsid w:val="00C12ABE"/>
    <w:rsid w:val="00C12C64"/>
    <w:rsid w:val="00C13C6E"/>
    <w:rsid w:val="00C13DB4"/>
    <w:rsid w:val="00C23CFD"/>
    <w:rsid w:val="00C24414"/>
    <w:rsid w:val="00C24B7F"/>
    <w:rsid w:val="00C275F6"/>
    <w:rsid w:val="00C2799D"/>
    <w:rsid w:val="00C318F0"/>
    <w:rsid w:val="00C322C4"/>
    <w:rsid w:val="00C32CFC"/>
    <w:rsid w:val="00C34F46"/>
    <w:rsid w:val="00C40C67"/>
    <w:rsid w:val="00C41260"/>
    <w:rsid w:val="00C41AD9"/>
    <w:rsid w:val="00C42884"/>
    <w:rsid w:val="00C44788"/>
    <w:rsid w:val="00C458C9"/>
    <w:rsid w:val="00C471A9"/>
    <w:rsid w:val="00C47D98"/>
    <w:rsid w:val="00C518E6"/>
    <w:rsid w:val="00C527F1"/>
    <w:rsid w:val="00C52C1C"/>
    <w:rsid w:val="00C53624"/>
    <w:rsid w:val="00C575AF"/>
    <w:rsid w:val="00C600C1"/>
    <w:rsid w:val="00C634E4"/>
    <w:rsid w:val="00C635B2"/>
    <w:rsid w:val="00C63B88"/>
    <w:rsid w:val="00C64132"/>
    <w:rsid w:val="00C6434F"/>
    <w:rsid w:val="00C64BA8"/>
    <w:rsid w:val="00C704E2"/>
    <w:rsid w:val="00C712AF"/>
    <w:rsid w:val="00C72288"/>
    <w:rsid w:val="00C84CDA"/>
    <w:rsid w:val="00C86D51"/>
    <w:rsid w:val="00C871A8"/>
    <w:rsid w:val="00C87B4A"/>
    <w:rsid w:val="00C93ABE"/>
    <w:rsid w:val="00C9452E"/>
    <w:rsid w:val="00CA49B0"/>
    <w:rsid w:val="00CA5615"/>
    <w:rsid w:val="00CB31C9"/>
    <w:rsid w:val="00CC0EC8"/>
    <w:rsid w:val="00CC0F45"/>
    <w:rsid w:val="00CC35F5"/>
    <w:rsid w:val="00CC4EE2"/>
    <w:rsid w:val="00CC7E57"/>
    <w:rsid w:val="00CD10F6"/>
    <w:rsid w:val="00CD22B0"/>
    <w:rsid w:val="00CD248C"/>
    <w:rsid w:val="00CE6A29"/>
    <w:rsid w:val="00CF1C5B"/>
    <w:rsid w:val="00CF1C69"/>
    <w:rsid w:val="00CF6CBF"/>
    <w:rsid w:val="00D00D99"/>
    <w:rsid w:val="00D04B20"/>
    <w:rsid w:val="00D054C1"/>
    <w:rsid w:val="00D13305"/>
    <w:rsid w:val="00D14EFA"/>
    <w:rsid w:val="00D15A09"/>
    <w:rsid w:val="00D16417"/>
    <w:rsid w:val="00D32F8A"/>
    <w:rsid w:val="00D3333E"/>
    <w:rsid w:val="00D356E3"/>
    <w:rsid w:val="00D37DCD"/>
    <w:rsid w:val="00D402D9"/>
    <w:rsid w:val="00D4172D"/>
    <w:rsid w:val="00D42D9E"/>
    <w:rsid w:val="00D43144"/>
    <w:rsid w:val="00D43556"/>
    <w:rsid w:val="00D4406E"/>
    <w:rsid w:val="00D444B0"/>
    <w:rsid w:val="00D44737"/>
    <w:rsid w:val="00D52B49"/>
    <w:rsid w:val="00D55210"/>
    <w:rsid w:val="00D565B6"/>
    <w:rsid w:val="00D57623"/>
    <w:rsid w:val="00D579F3"/>
    <w:rsid w:val="00D60150"/>
    <w:rsid w:val="00D6019B"/>
    <w:rsid w:val="00D65976"/>
    <w:rsid w:val="00D65DE3"/>
    <w:rsid w:val="00D6651D"/>
    <w:rsid w:val="00D67952"/>
    <w:rsid w:val="00D705F6"/>
    <w:rsid w:val="00D72920"/>
    <w:rsid w:val="00D73904"/>
    <w:rsid w:val="00D81953"/>
    <w:rsid w:val="00D845F7"/>
    <w:rsid w:val="00D84B63"/>
    <w:rsid w:val="00D85409"/>
    <w:rsid w:val="00D87821"/>
    <w:rsid w:val="00D91FC5"/>
    <w:rsid w:val="00D92677"/>
    <w:rsid w:val="00D94415"/>
    <w:rsid w:val="00D9699F"/>
    <w:rsid w:val="00D97111"/>
    <w:rsid w:val="00D97907"/>
    <w:rsid w:val="00DA0228"/>
    <w:rsid w:val="00DA3D79"/>
    <w:rsid w:val="00DA673B"/>
    <w:rsid w:val="00DB31E3"/>
    <w:rsid w:val="00DB694C"/>
    <w:rsid w:val="00DB6A69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06E6"/>
    <w:rsid w:val="00E01950"/>
    <w:rsid w:val="00E027CB"/>
    <w:rsid w:val="00E02E6A"/>
    <w:rsid w:val="00E06630"/>
    <w:rsid w:val="00E06A4D"/>
    <w:rsid w:val="00E1551D"/>
    <w:rsid w:val="00E177AC"/>
    <w:rsid w:val="00E21069"/>
    <w:rsid w:val="00E21329"/>
    <w:rsid w:val="00E24223"/>
    <w:rsid w:val="00E26820"/>
    <w:rsid w:val="00E325CC"/>
    <w:rsid w:val="00E32633"/>
    <w:rsid w:val="00E33422"/>
    <w:rsid w:val="00E35723"/>
    <w:rsid w:val="00E35918"/>
    <w:rsid w:val="00E359DA"/>
    <w:rsid w:val="00E37AC2"/>
    <w:rsid w:val="00E4054A"/>
    <w:rsid w:val="00E429E2"/>
    <w:rsid w:val="00E435DD"/>
    <w:rsid w:val="00E54322"/>
    <w:rsid w:val="00E545A2"/>
    <w:rsid w:val="00E54B99"/>
    <w:rsid w:val="00E55897"/>
    <w:rsid w:val="00E643F8"/>
    <w:rsid w:val="00E64F6F"/>
    <w:rsid w:val="00E67EC3"/>
    <w:rsid w:val="00E7279F"/>
    <w:rsid w:val="00E75607"/>
    <w:rsid w:val="00E75691"/>
    <w:rsid w:val="00E77685"/>
    <w:rsid w:val="00E810A8"/>
    <w:rsid w:val="00E827CE"/>
    <w:rsid w:val="00E845DC"/>
    <w:rsid w:val="00E84B93"/>
    <w:rsid w:val="00E84CFB"/>
    <w:rsid w:val="00E91977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5F95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6540"/>
    <w:rsid w:val="00F0758B"/>
    <w:rsid w:val="00F075AF"/>
    <w:rsid w:val="00F14107"/>
    <w:rsid w:val="00F21D85"/>
    <w:rsid w:val="00F23FC7"/>
    <w:rsid w:val="00F25020"/>
    <w:rsid w:val="00F25C90"/>
    <w:rsid w:val="00F2600F"/>
    <w:rsid w:val="00F274C2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A5A"/>
    <w:rsid w:val="00F76EF2"/>
    <w:rsid w:val="00F77A6F"/>
    <w:rsid w:val="00F855ED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3E5A"/>
    <w:rsid w:val="00FA54E0"/>
    <w:rsid w:val="00FA6C10"/>
    <w:rsid w:val="00FA74EB"/>
    <w:rsid w:val="00FB1C43"/>
    <w:rsid w:val="00FB4EBB"/>
    <w:rsid w:val="00FB7F02"/>
    <w:rsid w:val="00FC574C"/>
    <w:rsid w:val="00FC6F9B"/>
    <w:rsid w:val="00FD184A"/>
    <w:rsid w:val="00FD3288"/>
    <w:rsid w:val="00FD3BF8"/>
    <w:rsid w:val="00FD464E"/>
    <w:rsid w:val="00FD5FBB"/>
    <w:rsid w:val="00FD6A52"/>
    <w:rsid w:val="00FD7282"/>
    <w:rsid w:val="00FE07AF"/>
    <w:rsid w:val="00FE20B6"/>
    <w:rsid w:val="00FE356D"/>
    <w:rsid w:val="00FE36BA"/>
    <w:rsid w:val="00FE7D9D"/>
    <w:rsid w:val="00FF2671"/>
    <w:rsid w:val="00FF5126"/>
    <w:rsid w:val="00FF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5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5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316</Words>
  <Characters>1804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2008-07-30T19:16:00Z</cp:lastPrinted>
  <dcterms:created xsi:type="dcterms:W3CDTF">2017-08-25T13:40:00Z</dcterms:created>
  <dcterms:modified xsi:type="dcterms:W3CDTF">2017-08-25T13:40:00Z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